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C7A05" w:rsidRDefault="006715C7">
      <w:pPr>
        <w:rPr>
          <w:i/>
          <w:sz w:val="40"/>
          <w:szCs w:val="40"/>
        </w:rPr>
      </w:pPr>
      <w:r w:rsidRPr="008B633B">
        <w:rPr>
          <w:i/>
          <w:noProof/>
          <w:sz w:val="40"/>
          <w:szCs w:val="4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4067175</wp:posOffset>
            </wp:positionH>
            <wp:positionV relativeFrom="paragraph">
              <wp:posOffset>-419100</wp:posOffset>
            </wp:positionV>
            <wp:extent cx="1990725" cy="1838325"/>
            <wp:effectExtent l="19050" t="0" r="9525" b="0"/>
            <wp:wrapSquare wrapText="bothSides"/>
            <wp:docPr id="1" name="Picture 1" descr="H:\Staff Only\Publicity &amp; Marketing\wave_bottom_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Staff Only\Publicity &amp; Marketing\wave_bottom_logo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C7A05">
        <w:rPr>
          <w:rFonts w:ascii="Arial Rounded MT Bold" w:hAnsi="Arial Rounded MT Bold"/>
          <w:i/>
          <w:sz w:val="40"/>
          <w:szCs w:val="40"/>
        </w:rPr>
        <w:t xml:space="preserve"> </w:t>
      </w:r>
      <w:r w:rsidR="004A187F">
        <w:rPr>
          <w:rFonts w:ascii="Arial Rounded MT Bold" w:hAnsi="Arial Rounded MT Bold"/>
          <w:i/>
          <w:sz w:val="40"/>
          <w:szCs w:val="40"/>
        </w:rPr>
        <w:t>Parental agreement for Warblington School to administer medication on School Site</w:t>
      </w:r>
      <w:r w:rsidRPr="008B633B">
        <w:rPr>
          <w:i/>
          <w:sz w:val="40"/>
          <w:szCs w:val="40"/>
        </w:rPr>
        <w:br w:type="textWrapping" w:clear="all"/>
      </w:r>
    </w:p>
    <w:p w:rsidR="004A187F" w:rsidRDefault="004A187F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MEDICATION MUST BE IN THE ORGININAL CONTAINER AS DISPENSED BY THE PHARMACY</w:t>
      </w:r>
    </w:p>
    <w:p w:rsidR="004A187F" w:rsidRDefault="004A187F" w:rsidP="004A187F">
      <w:pPr>
        <w:spacing w:after="0"/>
        <w:rPr>
          <w:sz w:val="28"/>
          <w:szCs w:val="28"/>
        </w:rPr>
      </w:pPr>
      <w:r>
        <w:rPr>
          <w:sz w:val="28"/>
          <w:szCs w:val="28"/>
        </w:rPr>
        <w:t>Child’s name and tutor group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……………………………………………………………</w:t>
      </w:r>
    </w:p>
    <w:p w:rsidR="004A187F" w:rsidRDefault="004A187F" w:rsidP="004A187F">
      <w:pPr>
        <w:spacing w:after="0"/>
        <w:rPr>
          <w:sz w:val="28"/>
          <w:szCs w:val="28"/>
        </w:rPr>
      </w:pPr>
      <w:r>
        <w:rPr>
          <w:sz w:val="28"/>
          <w:szCs w:val="28"/>
        </w:rPr>
        <w:t>Name of medication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……………………………………………………………</w:t>
      </w:r>
    </w:p>
    <w:p w:rsidR="004A187F" w:rsidRDefault="004A187F" w:rsidP="004A187F">
      <w:pPr>
        <w:spacing w:after="0"/>
        <w:rPr>
          <w:sz w:val="28"/>
          <w:szCs w:val="28"/>
        </w:rPr>
      </w:pPr>
      <w:r>
        <w:rPr>
          <w:sz w:val="28"/>
          <w:szCs w:val="28"/>
        </w:rPr>
        <w:t>Strength of medication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……………………………………………………………</w:t>
      </w:r>
    </w:p>
    <w:p w:rsidR="004A187F" w:rsidRDefault="004A187F" w:rsidP="004A187F">
      <w:pPr>
        <w:spacing w:after="0"/>
        <w:rPr>
          <w:sz w:val="28"/>
          <w:szCs w:val="28"/>
        </w:rPr>
      </w:pPr>
      <w:r>
        <w:rPr>
          <w:sz w:val="28"/>
          <w:szCs w:val="28"/>
        </w:rPr>
        <w:t>Expiry date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…………………………………………………………..</w:t>
      </w:r>
    </w:p>
    <w:p w:rsidR="004A187F" w:rsidRDefault="004A187F" w:rsidP="004A187F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Start date and completion date </w:t>
      </w:r>
      <w:r>
        <w:rPr>
          <w:sz w:val="28"/>
          <w:szCs w:val="28"/>
        </w:rPr>
        <w:tab/>
        <w:t xml:space="preserve">    …………………………………………………………..</w:t>
      </w:r>
    </w:p>
    <w:p w:rsidR="004A187F" w:rsidRDefault="004A187F" w:rsidP="004A187F">
      <w:pPr>
        <w:spacing w:after="0"/>
        <w:rPr>
          <w:sz w:val="28"/>
          <w:szCs w:val="28"/>
        </w:rPr>
      </w:pPr>
      <w:r>
        <w:rPr>
          <w:sz w:val="28"/>
          <w:szCs w:val="28"/>
        </w:rPr>
        <w:t>How much to give – dosage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…………………………………………………………..</w:t>
      </w:r>
    </w:p>
    <w:p w:rsidR="004A187F" w:rsidRDefault="004A187F" w:rsidP="004A187F">
      <w:pPr>
        <w:spacing w:after="0"/>
        <w:rPr>
          <w:sz w:val="28"/>
          <w:szCs w:val="28"/>
        </w:rPr>
      </w:pPr>
      <w:r>
        <w:rPr>
          <w:sz w:val="28"/>
          <w:szCs w:val="28"/>
        </w:rPr>
        <w:t>When to be given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……………………………………………………………</w:t>
      </w:r>
    </w:p>
    <w:p w:rsidR="004A187F" w:rsidRDefault="004A187F" w:rsidP="004A187F">
      <w:pPr>
        <w:spacing w:after="0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……………………………………………………………</w:t>
      </w:r>
    </w:p>
    <w:p w:rsidR="004A187F" w:rsidRDefault="004A187F" w:rsidP="004A187F">
      <w:pPr>
        <w:spacing w:after="0"/>
        <w:rPr>
          <w:sz w:val="28"/>
          <w:szCs w:val="28"/>
        </w:rPr>
      </w:pPr>
      <w:r>
        <w:rPr>
          <w:sz w:val="28"/>
          <w:szCs w:val="28"/>
        </w:rPr>
        <w:t>Any other information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……………………………………………………………</w:t>
      </w:r>
    </w:p>
    <w:p w:rsidR="004A187F" w:rsidRDefault="004A187F" w:rsidP="004A187F">
      <w:pPr>
        <w:spacing w:after="0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……………………………………………………………</w:t>
      </w:r>
      <w:bookmarkStart w:id="0" w:name="_GoBack"/>
      <w:bookmarkEnd w:id="0"/>
    </w:p>
    <w:p w:rsidR="004A187F" w:rsidRPr="004A187F" w:rsidRDefault="004A187F" w:rsidP="004A187F">
      <w:pPr>
        <w:spacing w:after="0"/>
        <w:rPr>
          <w:sz w:val="28"/>
          <w:szCs w:val="28"/>
        </w:rPr>
      </w:pPr>
      <w:r>
        <w:rPr>
          <w:sz w:val="28"/>
          <w:szCs w:val="28"/>
        </w:rPr>
        <w:t>Number of tablets left at School</w:t>
      </w:r>
      <w:r>
        <w:rPr>
          <w:sz w:val="28"/>
          <w:szCs w:val="28"/>
        </w:rPr>
        <w:tab/>
        <w:t xml:space="preserve">    ……………………………………………………………</w:t>
      </w:r>
    </w:p>
    <w:p w:rsidR="008B633B" w:rsidRDefault="008B633B" w:rsidP="008B633B">
      <w:pPr>
        <w:spacing w:after="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3200400" cy="428625"/>
            <wp:effectExtent l="0" t="0" r="0" b="0"/>
            <wp:docPr id="2" name="Picture 4" descr="Warblington_wave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Warblington_wave_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7407" w:rsidRDefault="008B633B" w:rsidP="00F17407">
      <w:pPr>
        <w:spacing w:after="0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F17407">
        <w:rPr>
          <w:sz w:val="28"/>
          <w:szCs w:val="28"/>
        </w:rPr>
        <w:tab/>
      </w:r>
      <w:r w:rsidR="00F17407">
        <w:rPr>
          <w:sz w:val="28"/>
          <w:szCs w:val="28"/>
        </w:rPr>
        <w:tab/>
      </w:r>
    </w:p>
    <w:p w:rsidR="00F17407" w:rsidRDefault="004A187F" w:rsidP="004A187F">
      <w:pPr>
        <w:spacing w:after="0"/>
        <w:rPr>
          <w:sz w:val="28"/>
          <w:szCs w:val="28"/>
        </w:rPr>
      </w:pPr>
      <w:r w:rsidRPr="004A187F">
        <w:rPr>
          <w:sz w:val="28"/>
          <w:szCs w:val="28"/>
        </w:rPr>
        <w:t>Emergency contact number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……………………………………………………………</w:t>
      </w:r>
    </w:p>
    <w:p w:rsidR="004A187F" w:rsidRDefault="004A187F" w:rsidP="004A187F">
      <w:pPr>
        <w:spacing w:after="0"/>
        <w:rPr>
          <w:sz w:val="28"/>
          <w:szCs w:val="28"/>
        </w:rPr>
      </w:pPr>
      <w:r>
        <w:rPr>
          <w:sz w:val="28"/>
          <w:szCs w:val="28"/>
        </w:rPr>
        <w:t>Name of Doctor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……………………………………………………………</w:t>
      </w:r>
    </w:p>
    <w:p w:rsidR="004A187F" w:rsidRDefault="004A187F" w:rsidP="004A187F">
      <w:pPr>
        <w:spacing w:after="0"/>
        <w:rPr>
          <w:sz w:val="28"/>
          <w:szCs w:val="28"/>
        </w:rPr>
      </w:pPr>
      <w:r>
        <w:rPr>
          <w:sz w:val="28"/>
          <w:szCs w:val="28"/>
        </w:rPr>
        <w:t>The above information is to the best of my knowledge, accurate at the time of writing and I give consent to the School staff administering medication in accordance with the School policy. I will inform the School immediately, in writing, if there are any changes in dosage or frequency of the medication or if the medication is stopped.</w:t>
      </w:r>
    </w:p>
    <w:p w:rsidR="004A187F" w:rsidRDefault="004A187F" w:rsidP="004A187F">
      <w:pPr>
        <w:spacing w:after="0"/>
        <w:rPr>
          <w:sz w:val="28"/>
          <w:szCs w:val="28"/>
        </w:rPr>
      </w:pPr>
    </w:p>
    <w:p w:rsidR="004A187F" w:rsidRDefault="004A187F" w:rsidP="004A187F">
      <w:pPr>
        <w:spacing w:after="0"/>
        <w:rPr>
          <w:sz w:val="28"/>
          <w:szCs w:val="28"/>
        </w:rPr>
      </w:pPr>
      <w:r>
        <w:rPr>
          <w:sz w:val="28"/>
          <w:szCs w:val="28"/>
        </w:rPr>
        <w:t>Parent/Carer signature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……………………………………………………………</w:t>
      </w:r>
    </w:p>
    <w:p w:rsidR="004A187F" w:rsidRDefault="004A187F" w:rsidP="004A187F">
      <w:pPr>
        <w:spacing w:after="0"/>
        <w:rPr>
          <w:sz w:val="28"/>
          <w:szCs w:val="28"/>
        </w:rPr>
      </w:pPr>
      <w:r>
        <w:rPr>
          <w:sz w:val="28"/>
          <w:szCs w:val="28"/>
        </w:rPr>
        <w:t>Print name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……………………………………………………………</w:t>
      </w:r>
    </w:p>
    <w:p w:rsidR="004A187F" w:rsidRDefault="004A187F" w:rsidP="004A187F">
      <w:pPr>
        <w:spacing w:after="0"/>
        <w:rPr>
          <w:sz w:val="28"/>
          <w:szCs w:val="28"/>
        </w:rPr>
      </w:pPr>
      <w:r>
        <w:rPr>
          <w:sz w:val="28"/>
          <w:szCs w:val="28"/>
        </w:rPr>
        <w:t>Date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……………………………………………………………</w:t>
      </w:r>
    </w:p>
    <w:p w:rsidR="004A187F" w:rsidRPr="004A187F" w:rsidRDefault="004A187F" w:rsidP="00F17407">
      <w:pPr>
        <w:rPr>
          <w:sz w:val="28"/>
          <w:szCs w:val="28"/>
        </w:rPr>
      </w:pPr>
    </w:p>
    <w:sectPr w:rsidR="004A187F" w:rsidRPr="004A187F" w:rsidSect="00BA3B5D">
      <w:pgSz w:w="11906" w:h="16838"/>
      <w:pgMar w:top="567" w:right="1440" w:bottom="426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15C7"/>
    <w:rsid w:val="00065A63"/>
    <w:rsid w:val="002E6D82"/>
    <w:rsid w:val="004A187F"/>
    <w:rsid w:val="006715C7"/>
    <w:rsid w:val="006C7A05"/>
    <w:rsid w:val="008B633B"/>
    <w:rsid w:val="00957B3F"/>
    <w:rsid w:val="00AE6AB0"/>
    <w:rsid w:val="00B34331"/>
    <w:rsid w:val="00BA3B5D"/>
    <w:rsid w:val="00BB02AC"/>
    <w:rsid w:val="00F174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A54EAE0-0D3E-4AC9-BE35-B38BA749AA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715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15C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4DBAEA0A</Template>
  <TotalTime>2</TotalTime>
  <Pages>1</Pages>
  <Words>193</Words>
  <Characters>1101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Warblington School</Company>
  <LinksUpToDate>false</LinksUpToDate>
  <CharactersWithSpaces>1292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clintonn179</dc:creator>
  <cp:lastModifiedBy>Administrator</cp:lastModifiedBy>
  <cp:revision>4</cp:revision>
  <dcterms:created xsi:type="dcterms:W3CDTF">2017-03-23T09:35:00Z</dcterms:created>
  <dcterms:modified xsi:type="dcterms:W3CDTF">2017-03-23T09:38:00Z</dcterms:modified>
</cp:coreProperties>
</file>